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17" w:rsidRDefault="005E6217" w:rsidP="000F72FE">
      <w:pPr>
        <w:contextualSpacing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E6217" w:rsidRDefault="005E6217" w:rsidP="008772F5">
      <w:pPr>
        <w:contextualSpacing/>
        <w:rPr>
          <w:rFonts w:ascii="Times New Roman" w:hAnsi="Times New Roman"/>
          <w:sz w:val="28"/>
          <w:szCs w:val="24"/>
          <w:lang w:eastAsia="ru-RU"/>
        </w:rPr>
      </w:pPr>
    </w:p>
    <w:p w:rsidR="005E6217" w:rsidRDefault="005E6217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2 класс. Урок сольфеджио от 28 (30)</w:t>
      </w:r>
      <w:r w:rsidRPr="002D7BF9">
        <w:rPr>
          <w:rFonts w:ascii="Times New Roman" w:hAnsi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Pr="00B503EE">
        <w:rPr>
          <w:rFonts w:ascii="Times New Roman" w:hAnsi="Times New Roman"/>
          <w:sz w:val="28"/>
          <w:szCs w:val="24"/>
          <w:lang w:eastAsia="ru-RU"/>
        </w:rPr>
        <w:t>(</w:t>
      </w:r>
      <w:r>
        <w:rPr>
          <w:rFonts w:ascii="Times New Roman" w:hAnsi="Times New Roman"/>
          <w:sz w:val="28"/>
          <w:szCs w:val="24"/>
          <w:lang w:eastAsia="ru-RU"/>
        </w:rPr>
        <w:t>Вторник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, </w:t>
      </w:r>
      <w:r>
        <w:rPr>
          <w:rFonts w:ascii="Times New Roman" w:hAnsi="Times New Roman"/>
          <w:sz w:val="28"/>
          <w:szCs w:val="24"/>
          <w:lang w:eastAsia="ru-RU"/>
        </w:rPr>
        <w:t>четверг)</w:t>
      </w:r>
    </w:p>
    <w:p w:rsidR="005E6217" w:rsidRDefault="005E6217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Тема: «</w:t>
      </w:r>
      <w:r>
        <w:rPr>
          <w:rFonts w:ascii="Times New Roman" w:hAnsi="Times New Roman"/>
          <w:b/>
          <w:sz w:val="28"/>
          <w:szCs w:val="24"/>
          <w:lang w:eastAsia="ru-RU"/>
        </w:rPr>
        <w:t>Соль минор гармонический»</w:t>
      </w:r>
    </w:p>
    <w:p w:rsidR="005E6217" w:rsidRDefault="005E6217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План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5187"/>
      </w:tblGrid>
      <w:tr w:rsidR="005E6217" w:rsidRPr="00C236BF" w:rsidTr="00C236BF">
        <w:tc>
          <w:tcPr>
            <w:tcW w:w="5495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5187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5E6217" w:rsidRPr="00C236BF" w:rsidTr="00C236BF">
        <w:tc>
          <w:tcPr>
            <w:tcW w:w="5495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1.Тема: Соль минор гармонический</w:t>
            </w:r>
          </w:p>
        </w:tc>
        <w:tc>
          <w:tcPr>
            <w:tcW w:w="5187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таблица «Виды минора»</w:t>
            </w:r>
          </w:p>
        </w:tc>
      </w:tr>
      <w:tr w:rsidR="005E6217" w:rsidRPr="00C236BF" w:rsidTr="00C236BF">
        <w:tc>
          <w:tcPr>
            <w:tcW w:w="5495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2.ДЗ: Написать задание в соль миноре</w:t>
            </w:r>
          </w:p>
        </w:tc>
        <w:tc>
          <w:tcPr>
            <w:tcW w:w="5187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нотная тетрадь (домашняя)</w:t>
            </w:r>
          </w:p>
        </w:tc>
      </w:tr>
      <w:tr w:rsidR="005E6217" w:rsidRPr="00C236BF" w:rsidTr="00C236BF">
        <w:tc>
          <w:tcPr>
            <w:tcW w:w="5495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3.Спеть диктант №3</w:t>
            </w:r>
          </w:p>
        </w:tc>
        <w:tc>
          <w:tcPr>
            <w:tcW w:w="5187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аудиофайл «Диктант №3»</w:t>
            </w:r>
          </w:p>
        </w:tc>
      </w:tr>
      <w:tr w:rsidR="005E6217" w:rsidRPr="00C236BF" w:rsidTr="00C236BF">
        <w:tc>
          <w:tcPr>
            <w:tcW w:w="5495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4.Спеть №249, 250</w:t>
            </w:r>
          </w:p>
        </w:tc>
        <w:tc>
          <w:tcPr>
            <w:tcW w:w="5187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учебник Баевой, Зебряк (домашний)</w:t>
            </w:r>
          </w:p>
        </w:tc>
      </w:tr>
    </w:tbl>
    <w:p w:rsidR="005E6217" w:rsidRPr="00C71FE9" w:rsidRDefault="005E6217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71"/>
      </w:tblGrid>
      <w:tr w:rsidR="005E6217" w:rsidRPr="00C236BF" w:rsidTr="00C236BF">
        <w:trPr>
          <w:trHeight w:val="298"/>
        </w:trPr>
        <w:tc>
          <w:tcPr>
            <w:tcW w:w="7371" w:type="dxa"/>
          </w:tcPr>
          <w:p w:rsidR="005E6217" w:rsidRPr="00C236BF" w:rsidRDefault="005E6217" w:rsidP="00C236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36BF">
              <w:rPr>
                <w:rFonts w:ascii="Times New Roman" w:hAnsi="Times New Roman"/>
                <w:b/>
                <w:color w:val="FF0000"/>
                <w:sz w:val="28"/>
              </w:rPr>
              <w:t>Три вида минора</w:t>
            </w:r>
          </w:p>
        </w:tc>
      </w:tr>
      <w:tr w:rsidR="005E6217" w:rsidRPr="00C236BF" w:rsidTr="00C236BF">
        <w:trPr>
          <w:trHeight w:val="1319"/>
        </w:trPr>
        <w:tc>
          <w:tcPr>
            <w:tcW w:w="7371" w:type="dxa"/>
          </w:tcPr>
          <w:p w:rsidR="005E6217" w:rsidRPr="00C236BF" w:rsidRDefault="005E6217" w:rsidP="00C236B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sz w:val="28"/>
              </w:rPr>
              <w:t>Натуральный – ступени не меняются</w:t>
            </w:r>
          </w:p>
          <w:p w:rsidR="005E6217" w:rsidRPr="00C236BF" w:rsidRDefault="005E6217" w:rsidP="00C236B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sz w:val="28"/>
              </w:rPr>
              <w:t>Гармонический – седьмая  ступень повышена</w:t>
            </w:r>
          </w:p>
          <w:p w:rsidR="005E6217" w:rsidRPr="00C236BF" w:rsidRDefault="005E6217" w:rsidP="00C236B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sz w:val="28"/>
              </w:rPr>
              <w:t xml:space="preserve">Мелодический – вверх повышены  шестая и седьмая, </w:t>
            </w:r>
          </w:p>
          <w:p w:rsidR="005E6217" w:rsidRPr="00C236BF" w:rsidRDefault="005E6217" w:rsidP="00C23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sz w:val="28"/>
              </w:rPr>
              <w:t xml:space="preserve">   вниз – они понижаются.</w:t>
            </w:r>
          </w:p>
        </w:tc>
      </w:tr>
    </w:tbl>
    <w:p w:rsidR="005E6217" w:rsidRDefault="005E6217" w:rsidP="00AA0D50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82"/>
      </w:tblGrid>
      <w:tr w:rsidR="005E6217" w:rsidRPr="00C236BF" w:rsidTr="00C236BF">
        <w:tc>
          <w:tcPr>
            <w:tcW w:w="10682" w:type="dxa"/>
          </w:tcPr>
          <w:p w:rsidR="005E6217" w:rsidRPr="00C236BF" w:rsidRDefault="005E6217" w:rsidP="00C23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sz w:val="28"/>
              </w:rPr>
              <w:t>Инструкция</w:t>
            </w:r>
          </w:p>
        </w:tc>
      </w:tr>
      <w:tr w:rsidR="005E6217" w:rsidRPr="00C236BF" w:rsidTr="00C236BF">
        <w:tc>
          <w:tcPr>
            <w:tcW w:w="10682" w:type="dxa"/>
          </w:tcPr>
          <w:p w:rsidR="005E6217" w:rsidRPr="00C236BF" w:rsidRDefault="005E6217" w:rsidP="00C236B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sz w:val="28"/>
              </w:rPr>
              <w:t xml:space="preserve">Чтобы построить </w:t>
            </w:r>
            <w:r w:rsidRPr="00C236BF">
              <w:rPr>
                <w:rFonts w:ascii="Times New Roman" w:hAnsi="Times New Roman"/>
                <w:b/>
                <w:color w:val="FF0000"/>
                <w:sz w:val="28"/>
              </w:rPr>
              <w:t xml:space="preserve">натуральный </w:t>
            </w:r>
            <w:r w:rsidRPr="00C236BF">
              <w:rPr>
                <w:rFonts w:ascii="Times New Roman" w:hAnsi="Times New Roman"/>
                <w:b/>
                <w:sz w:val="28"/>
              </w:rPr>
              <w:t xml:space="preserve">минор, нужно написать гамму от тоники до тоники. Знаки только при ключе. </w:t>
            </w:r>
            <w:r w:rsidRPr="00C236BF">
              <w:rPr>
                <w:rFonts w:ascii="Times New Roman" w:hAnsi="Times New Roman"/>
                <w:b/>
                <w:color w:val="FF0000"/>
                <w:sz w:val="28"/>
              </w:rPr>
              <w:t>Больше знаков не добавлять!</w:t>
            </w:r>
          </w:p>
        </w:tc>
      </w:tr>
      <w:tr w:rsidR="005E6217" w:rsidRPr="00C236BF" w:rsidTr="00C236BF">
        <w:tc>
          <w:tcPr>
            <w:tcW w:w="10682" w:type="dxa"/>
          </w:tcPr>
          <w:p w:rsidR="005E6217" w:rsidRPr="00C236BF" w:rsidRDefault="005E6217" w:rsidP="00C23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sz w:val="28"/>
              </w:rPr>
              <w:t xml:space="preserve">Чтобы построить  </w:t>
            </w:r>
            <w:r w:rsidRPr="00C236BF">
              <w:rPr>
                <w:rFonts w:ascii="Times New Roman" w:hAnsi="Times New Roman"/>
                <w:b/>
                <w:color w:val="FF0000"/>
                <w:sz w:val="28"/>
              </w:rPr>
              <w:t>гармонический</w:t>
            </w:r>
            <w:r w:rsidRPr="00C236BF">
              <w:rPr>
                <w:rFonts w:ascii="Times New Roman" w:hAnsi="Times New Roman"/>
                <w:b/>
                <w:sz w:val="28"/>
              </w:rPr>
              <w:t xml:space="preserve"> минор, нужно:</w:t>
            </w:r>
          </w:p>
          <w:p w:rsidR="005E6217" w:rsidRPr="00C236BF" w:rsidRDefault="005E6217" w:rsidP="00C236B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i/>
                <w:sz w:val="28"/>
              </w:rPr>
              <w:t>1 шаг.</w:t>
            </w:r>
            <w:r w:rsidRPr="00C236BF">
              <w:rPr>
                <w:rFonts w:ascii="Times New Roman" w:hAnsi="Times New Roman"/>
                <w:b/>
                <w:sz w:val="28"/>
              </w:rPr>
              <w:t xml:space="preserve"> Написать скрипичный ключ и ключевые знаки данной тональности.</w:t>
            </w:r>
          </w:p>
          <w:p w:rsidR="005E6217" w:rsidRPr="00C236BF" w:rsidRDefault="005E6217" w:rsidP="00C236B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i/>
                <w:sz w:val="28"/>
              </w:rPr>
              <w:t>2 шаг</w:t>
            </w:r>
            <w:r w:rsidRPr="00C236BF">
              <w:rPr>
                <w:rFonts w:ascii="Times New Roman" w:hAnsi="Times New Roman"/>
                <w:b/>
                <w:sz w:val="28"/>
              </w:rPr>
              <w:t xml:space="preserve">. Написать гамму от тоники до тоники. </w:t>
            </w:r>
          </w:p>
          <w:p w:rsidR="005E6217" w:rsidRPr="00C236BF" w:rsidRDefault="005E6217" w:rsidP="00C236B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i/>
                <w:sz w:val="28"/>
              </w:rPr>
              <w:t>3 шаг</w:t>
            </w:r>
            <w:r w:rsidRPr="00C236BF">
              <w:rPr>
                <w:rFonts w:ascii="Times New Roman" w:hAnsi="Times New Roman"/>
                <w:b/>
                <w:sz w:val="28"/>
              </w:rPr>
              <w:t>. Посчитать седьмую ступень, найти ее на клавиатуре и повысить на полтона. Знак повышения писать при ноте.</w:t>
            </w:r>
          </w:p>
          <w:p w:rsidR="005E6217" w:rsidRPr="00C236BF" w:rsidRDefault="005E6217" w:rsidP="00C236B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C236BF">
              <w:rPr>
                <w:rFonts w:ascii="Times New Roman" w:hAnsi="Times New Roman"/>
                <w:b/>
                <w:color w:val="FF0000"/>
                <w:sz w:val="28"/>
              </w:rPr>
              <w:t>Внимание! Если седьмая ступень на белой клавише, то повышается диезом. Если седьмая ступень натуральной гаммы имеет бемоль, то повышается бекаром.</w:t>
            </w:r>
          </w:p>
        </w:tc>
      </w:tr>
    </w:tbl>
    <w:p w:rsidR="005E6217" w:rsidRDefault="005E6217" w:rsidP="00D661C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 соль минор натуральный.</w:t>
      </w:r>
      <w:r w:rsidRPr="006A6503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8.75pt;height:108.75pt;visibility:visible">
            <v:imagedata r:id="rId7" o:title="" croptop="-3051f" cropleft="17843f" cropright="39388f"/>
          </v:shape>
        </w:pict>
      </w:r>
      <w:r w:rsidRPr="006A6503">
        <w:rPr>
          <w:noProof/>
          <w:lang w:eastAsia="ru-RU"/>
        </w:rPr>
        <w:pict>
          <v:shape id="Рисунок 2" o:spid="_x0000_i1026" type="#_x0000_t75" style="width:108pt;height:88.5pt;visibility:visible">
            <v:imagedata r:id="rId7" o:title="" croptop="6101f" cropleft="47246f"/>
          </v:shape>
        </w:pict>
      </w:r>
    </w:p>
    <w:p w:rsidR="005E6217" w:rsidRPr="001A5BA7" w:rsidRDefault="005E6217" w:rsidP="003338FF">
      <w:pPr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ДЗ: 1) Напишите </w:t>
      </w:r>
      <w:r w:rsidRPr="00B503EE">
        <w:rPr>
          <w:rFonts w:ascii="Times New Roman" w:hAnsi="Times New Roman"/>
          <w:b/>
          <w:sz w:val="28"/>
        </w:rPr>
        <w:t xml:space="preserve"> СОЛЬ минор</w:t>
      </w:r>
      <w:r>
        <w:rPr>
          <w:rFonts w:ascii="Times New Roman" w:hAnsi="Times New Roman"/>
          <w:sz w:val="28"/>
        </w:rPr>
        <w:t xml:space="preserve"> </w:t>
      </w:r>
      <w:r w:rsidRPr="001A5BA7">
        <w:rPr>
          <w:rFonts w:ascii="Times New Roman" w:hAnsi="Times New Roman"/>
          <w:b/>
          <w:sz w:val="28"/>
        </w:rPr>
        <w:t>гармонический.</w:t>
      </w:r>
    </w:p>
    <w:p w:rsidR="005E6217" w:rsidRPr="005805CE" w:rsidRDefault="005E6217" w:rsidP="00D56365">
      <w:pPr>
        <w:contextualSpacing/>
        <w:rPr>
          <w:rFonts w:ascii="Times New Roman" w:hAnsi="Times New Roman"/>
          <w:sz w:val="28"/>
          <w:szCs w:val="28"/>
        </w:rPr>
      </w:pPr>
      <w:r w:rsidRPr="00B503EE">
        <w:rPr>
          <w:rFonts w:ascii="Times New Roman" w:hAnsi="Times New Roman"/>
          <w:b/>
          <w:sz w:val="28"/>
        </w:rPr>
        <w:t xml:space="preserve">2) Включите </w:t>
      </w:r>
      <w:r>
        <w:rPr>
          <w:rFonts w:ascii="Times New Roman" w:hAnsi="Times New Roman"/>
          <w:b/>
          <w:sz w:val="28"/>
        </w:rPr>
        <w:t>аудиофайл «Диктант №3</w:t>
      </w:r>
      <w:r w:rsidRPr="00B503EE">
        <w:rPr>
          <w:rFonts w:ascii="Times New Roman" w:hAnsi="Times New Roman"/>
          <w:b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Тональность Соль мажор. Размер 2/4.</w:t>
      </w:r>
    </w:p>
    <w:p w:rsidR="005E6217" w:rsidRDefault="005E6217" w:rsidP="00D56365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Слушайте  настройку: аккорды и Тоническое трезвучие (соль си ре Соль ре си соль).  </w:t>
      </w:r>
    </w:p>
    <w:p w:rsidR="005E6217" w:rsidRDefault="005E6217" w:rsidP="00D56365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этого идет </w:t>
      </w:r>
      <w:r w:rsidRPr="00B97C8D">
        <w:rPr>
          <w:rFonts w:ascii="Times New Roman" w:hAnsi="Times New Roman"/>
          <w:b/>
          <w:sz w:val="28"/>
          <w:szCs w:val="28"/>
        </w:rPr>
        <w:t>мелодия</w:t>
      </w:r>
      <w:r>
        <w:rPr>
          <w:rFonts w:ascii="Times New Roman" w:hAnsi="Times New Roman"/>
          <w:sz w:val="28"/>
          <w:szCs w:val="28"/>
        </w:rPr>
        <w:t xml:space="preserve"> диктанта. Слушайте  ее 8 раз. </w:t>
      </w:r>
    </w:p>
    <w:p w:rsidR="005E6217" w:rsidRDefault="005E6217" w:rsidP="00667F2B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Мелодия начинается с ноты «соль» и идет вниз. </w:t>
      </w:r>
    </w:p>
    <w:p w:rsidR="005E6217" w:rsidRDefault="005E6217" w:rsidP="00667F2B">
      <w:pPr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Слушаем или поем вместе с записью.</w:t>
      </w:r>
    </w:p>
    <w:p w:rsidR="005E6217" w:rsidRDefault="005E6217" w:rsidP="00F4170B">
      <w:pPr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Вот она:</w:t>
      </w:r>
      <w:r w:rsidRPr="00D841C1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2397"/>
        <w:gridCol w:w="2285"/>
        <w:gridCol w:w="2263"/>
      </w:tblGrid>
      <w:tr w:rsidR="005E6217" w:rsidRPr="00C236BF" w:rsidTr="00C236BF">
        <w:trPr>
          <w:trHeight w:val="190"/>
        </w:trPr>
        <w:tc>
          <w:tcPr>
            <w:tcW w:w="2235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236BF">
              <w:rPr>
                <w:rFonts w:ascii="Times New Roman" w:hAnsi="Times New Roman"/>
                <w:b/>
                <w:sz w:val="28"/>
                <w:szCs w:val="28"/>
              </w:rPr>
              <w:t>Соль соль ре ре</w:t>
            </w:r>
          </w:p>
        </w:tc>
        <w:tc>
          <w:tcPr>
            <w:tcW w:w="2397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236BF">
              <w:rPr>
                <w:rFonts w:ascii="Times New Roman" w:hAnsi="Times New Roman"/>
                <w:b/>
                <w:sz w:val="28"/>
                <w:szCs w:val="28"/>
              </w:rPr>
              <w:t>Ми ми ре</w:t>
            </w:r>
          </w:p>
        </w:tc>
        <w:tc>
          <w:tcPr>
            <w:tcW w:w="2285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3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E6217" w:rsidRPr="00C236BF" w:rsidTr="00C236BF">
        <w:tc>
          <w:tcPr>
            <w:tcW w:w="2235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236BF">
              <w:rPr>
                <w:rFonts w:ascii="Times New Roman" w:hAnsi="Times New Roman"/>
                <w:b/>
                <w:sz w:val="28"/>
                <w:szCs w:val="28"/>
              </w:rPr>
              <w:t>Ти-ки  ти-ки</w:t>
            </w:r>
          </w:p>
        </w:tc>
        <w:tc>
          <w:tcPr>
            <w:tcW w:w="2397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236BF">
              <w:rPr>
                <w:rFonts w:ascii="Times New Roman" w:hAnsi="Times New Roman"/>
                <w:b/>
                <w:sz w:val="28"/>
                <w:szCs w:val="28"/>
              </w:rPr>
              <w:t>Ти-ки  та</w:t>
            </w:r>
          </w:p>
        </w:tc>
        <w:tc>
          <w:tcPr>
            <w:tcW w:w="4548" w:type="dxa"/>
            <w:gridSpan w:val="2"/>
          </w:tcPr>
          <w:p w:rsidR="005E6217" w:rsidRPr="00C236BF" w:rsidRDefault="005E6217" w:rsidP="00C236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36BF">
              <w:rPr>
                <w:rFonts w:ascii="Times New Roman" w:hAnsi="Times New Roman"/>
                <w:i/>
                <w:sz w:val="28"/>
                <w:szCs w:val="28"/>
              </w:rPr>
              <w:t>слушайте еще два такта</w:t>
            </w:r>
          </w:p>
        </w:tc>
      </w:tr>
    </w:tbl>
    <w:p w:rsidR="005E6217" w:rsidRDefault="005E6217" w:rsidP="00F4170B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Дальше: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3"/>
        <w:gridCol w:w="2434"/>
        <w:gridCol w:w="2313"/>
        <w:gridCol w:w="2240"/>
      </w:tblGrid>
      <w:tr w:rsidR="005E6217" w:rsidRPr="00C236BF" w:rsidTr="00C236BF">
        <w:tc>
          <w:tcPr>
            <w:tcW w:w="2193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236BF">
              <w:rPr>
                <w:rFonts w:ascii="Times New Roman" w:hAnsi="Times New Roman"/>
                <w:b/>
                <w:sz w:val="28"/>
                <w:szCs w:val="28"/>
              </w:rPr>
              <w:t>Ре ре ми фа</w:t>
            </w:r>
            <w:r w:rsidRPr="00C236BF">
              <w:rPr>
                <w:rFonts w:ascii="Times New Roman" w:hAnsi="Times New Roman"/>
                <w:sz w:val="28"/>
                <w:szCs w:val="28"/>
              </w:rPr>
              <w:t xml:space="preserve"> (#)</w:t>
            </w:r>
          </w:p>
        </w:tc>
        <w:tc>
          <w:tcPr>
            <w:tcW w:w="2434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236BF">
              <w:rPr>
                <w:rFonts w:ascii="Times New Roman" w:hAnsi="Times New Roman"/>
                <w:b/>
                <w:sz w:val="28"/>
                <w:szCs w:val="28"/>
              </w:rPr>
              <w:t>Соль соль</w:t>
            </w:r>
          </w:p>
        </w:tc>
        <w:tc>
          <w:tcPr>
            <w:tcW w:w="2313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tcBorders>
              <w:right w:val="single" w:sz="36" w:space="0" w:color="auto"/>
            </w:tcBorders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E6217" w:rsidRPr="00C236BF" w:rsidTr="00C236BF">
        <w:tc>
          <w:tcPr>
            <w:tcW w:w="2193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236BF">
              <w:rPr>
                <w:rFonts w:ascii="Times New Roman" w:hAnsi="Times New Roman"/>
                <w:b/>
                <w:sz w:val="28"/>
                <w:szCs w:val="28"/>
              </w:rPr>
              <w:t>Ти-ки  ти-ки</w:t>
            </w:r>
          </w:p>
        </w:tc>
        <w:tc>
          <w:tcPr>
            <w:tcW w:w="2434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236BF">
              <w:rPr>
                <w:rFonts w:ascii="Times New Roman" w:hAnsi="Times New Roman"/>
                <w:b/>
                <w:sz w:val="28"/>
                <w:szCs w:val="28"/>
              </w:rPr>
              <w:t>Та      та</w:t>
            </w:r>
          </w:p>
        </w:tc>
        <w:tc>
          <w:tcPr>
            <w:tcW w:w="4553" w:type="dxa"/>
            <w:gridSpan w:val="2"/>
            <w:tcBorders>
              <w:right w:val="single" w:sz="36" w:space="0" w:color="auto"/>
            </w:tcBorders>
          </w:tcPr>
          <w:p w:rsidR="005E6217" w:rsidRPr="00C236BF" w:rsidRDefault="005E6217" w:rsidP="00C236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36BF">
              <w:rPr>
                <w:rFonts w:ascii="Times New Roman" w:hAnsi="Times New Roman"/>
                <w:i/>
                <w:sz w:val="28"/>
                <w:szCs w:val="28"/>
              </w:rPr>
              <w:t>слушайте еще два такта</w:t>
            </w:r>
          </w:p>
        </w:tc>
      </w:tr>
    </w:tbl>
    <w:p w:rsidR="005E6217" w:rsidRDefault="005E6217" w:rsidP="00EC5530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Сыграйте вашу услышанную мелодию на пианино (синтезаторе).</w:t>
      </w:r>
    </w:p>
    <w:p w:rsidR="005E6217" w:rsidRDefault="005E6217" w:rsidP="00EC5530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Запишите диктант №3 целиком в тетрадь все восемь тактов.</w:t>
      </w:r>
    </w:p>
    <w:p w:rsidR="005E6217" w:rsidRDefault="005E6217" w:rsidP="00F70D45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Петь №288, 289   по учебнику. Но сначала сыграйте их и прохлопайте ритм.</w:t>
      </w:r>
    </w:p>
    <w:p w:rsidR="005E6217" w:rsidRDefault="005E6217" w:rsidP="00F70D45">
      <w:pPr>
        <w:contextualSpacing/>
        <w:rPr>
          <w:rFonts w:ascii="Times New Roman" w:hAnsi="Times New Roman"/>
          <w:sz w:val="28"/>
          <w:szCs w:val="28"/>
        </w:rPr>
      </w:pPr>
    </w:p>
    <w:p w:rsidR="005E6217" w:rsidRPr="002D7BF9" w:rsidRDefault="005E6217" w:rsidP="005805CE">
      <w:pPr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2D7BF9">
        <w:rPr>
          <w:rFonts w:ascii="Times New Roman" w:hAnsi="Times New Roman"/>
          <w:b/>
          <w:sz w:val="28"/>
          <w:szCs w:val="24"/>
          <w:lang w:eastAsia="ru-RU"/>
        </w:rPr>
        <w:t xml:space="preserve">Урок 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по слушанию музыки от 28 (30) </w:t>
      </w:r>
      <w:r w:rsidRPr="002D7BF9">
        <w:rPr>
          <w:rFonts w:ascii="Times New Roman" w:hAnsi="Times New Roman"/>
          <w:b/>
          <w:sz w:val="28"/>
          <w:szCs w:val="24"/>
          <w:lang w:eastAsia="ru-RU"/>
        </w:rPr>
        <w:t>апреля.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Pr="00A657C0">
        <w:rPr>
          <w:rFonts w:ascii="Times New Roman" w:hAnsi="Times New Roman"/>
          <w:sz w:val="28"/>
          <w:szCs w:val="24"/>
          <w:lang w:eastAsia="ru-RU"/>
        </w:rPr>
        <w:t>(</w:t>
      </w:r>
      <w:r>
        <w:rPr>
          <w:rFonts w:ascii="Times New Roman" w:hAnsi="Times New Roman"/>
          <w:sz w:val="28"/>
          <w:szCs w:val="24"/>
          <w:lang w:eastAsia="ru-RU"/>
        </w:rPr>
        <w:t>Понедельник,</w:t>
      </w:r>
      <w:r w:rsidRPr="00A657C0">
        <w:rPr>
          <w:rFonts w:ascii="Times New Roman" w:hAnsi="Times New Roman"/>
          <w:sz w:val="28"/>
          <w:szCs w:val="24"/>
          <w:lang w:eastAsia="ru-RU"/>
        </w:rPr>
        <w:t xml:space="preserve"> четверг)</w:t>
      </w:r>
    </w:p>
    <w:p w:rsidR="005E6217" w:rsidRDefault="005E6217" w:rsidP="00D214A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урока: К. Сен-Санс. </w:t>
      </w:r>
      <w:r w:rsidRPr="00175622">
        <w:rPr>
          <w:rFonts w:ascii="Times New Roman" w:hAnsi="Times New Roman"/>
          <w:b/>
          <w:sz w:val="28"/>
          <w:szCs w:val="28"/>
        </w:rPr>
        <w:t>«Карнавал животных»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E6217" w:rsidRDefault="005E6217" w:rsidP="005805C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Дорогие ребята! Присылайте ответы по слушанию музыки тоже. Например, отгадать загадку, подписать файл, ответить на вопрос, сделать рисунок.</w:t>
      </w:r>
    </w:p>
    <w:p w:rsidR="005E6217" w:rsidRDefault="005E6217" w:rsidP="00ED6C60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План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4762"/>
      </w:tblGrid>
      <w:tr w:rsidR="005E6217" w:rsidRPr="00C236BF" w:rsidTr="00C236BF">
        <w:tc>
          <w:tcPr>
            <w:tcW w:w="5920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4762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5E6217" w:rsidRPr="00C236BF" w:rsidTr="00C236BF">
        <w:tc>
          <w:tcPr>
            <w:tcW w:w="5920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1. Тема: «Сен-Санс. Карнавал животных».</w:t>
            </w:r>
          </w:p>
        </w:tc>
        <w:tc>
          <w:tcPr>
            <w:tcW w:w="4762" w:type="dxa"/>
            <w:vMerge w:val="restart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5E6217" w:rsidRPr="00C236BF" w:rsidTr="00C236BF">
        <w:tc>
          <w:tcPr>
            <w:tcW w:w="5920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2. Прочитать повторение материала</w:t>
            </w:r>
          </w:p>
        </w:tc>
        <w:tc>
          <w:tcPr>
            <w:tcW w:w="4762" w:type="dxa"/>
            <w:vMerge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5E6217" w:rsidRPr="00C236BF" w:rsidTr="00C236BF">
        <w:tc>
          <w:tcPr>
            <w:tcW w:w="5920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3. Отгадать новую загадку</w:t>
            </w:r>
          </w:p>
        </w:tc>
        <w:tc>
          <w:tcPr>
            <w:tcW w:w="4762" w:type="dxa"/>
            <w:vMerge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5E6217" w:rsidRPr="00C236BF" w:rsidTr="00C236BF">
        <w:tc>
          <w:tcPr>
            <w:tcW w:w="5920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4. Прочитать описание новой пьесы</w:t>
            </w:r>
          </w:p>
        </w:tc>
        <w:tc>
          <w:tcPr>
            <w:tcW w:w="4762" w:type="dxa"/>
            <w:vMerge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5E6217" w:rsidRPr="00C236BF" w:rsidTr="00C236BF">
        <w:tc>
          <w:tcPr>
            <w:tcW w:w="5920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5. Посмотреть видеофайл</w:t>
            </w:r>
          </w:p>
        </w:tc>
        <w:tc>
          <w:tcPr>
            <w:tcW w:w="4762" w:type="dxa"/>
          </w:tcPr>
          <w:p w:rsidR="005E6217" w:rsidRPr="00C236BF" w:rsidRDefault="005E6217" w:rsidP="00C236BF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видеофайл прилагается</w:t>
            </w:r>
          </w:p>
        </w:tc>
      </w:tr>
    </w:tbl>
    <w:p w:rsidR="005E6217" w:rsidRPr="005805CE" w:rsidRDefault="005E6217" w:rsidP="00A058D9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E6217" w:rsidRDefault="005E6217" w:rsidP="005805CE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Продолжение темы «К. Сен-Санс. «Карнавал животных». Повторение и новая пьеса.</w:t>
      </w:r>
    </w:p>
    <w:p w:rsidR="005E6217" w:rsidRDefault="005E6217" w:rsidP="005805CE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Сюита означает  произведение из нескольких частей или пьес, объединенных общим замыслом (названием). </w:t>
      </w:r>
    </w:p>
    <w:p w:rsidR="005E6217" w:rsidRDefault="005E6217" w:rsidP="005805CE">
      <w:pPr>
        <w:contextualSpacing/>
        <w:jc w:val="both"/>
        <w:rPr>
          <w:rFonts w:ascii="Times New Roman" w:hAnsi="Times New Roman"/>
          <w:sz w:val="28"/>
        </w:rPr>
      </w:pPr>
      <w:r w:rsidRPr="008169F1">
        <w:rPr>
          <w:rFonts w:ascii="Times New Roman" w:hAnsi="Times New Roman"/>
          <w:b/>
          <w:sz w:val="28"/>
        </w:rPr>
        <w:t>Состав</w:t>
      </w:r>
      <w:r>
        <w:rPr>
          <w:rFonts w:ascii="Times New Roman" w:hAnsi="Times New Roman"/>
          <w:b/>
          <w:sz w:val="28"/>
        </w:rPr>
        <w:t xml:space="preserve"> инструментов</w:t>
      </w:r>
      <w:r w:rsidRPr="008169F1"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2 фортепиано, 2 скрипки, альт, виолончель, контрабас, флейта, кларнет, фисгармония, ксилофон и челеста.</w:t>
      </w:r>
    </w:p>
    <w:p w:rsidR="005E6217" w:rsidRDefault="005E6217" w:rsidP="003338FF">
      <w:pPr>
        <w:contextualSpacing/>
        <w:rPr>
          <w:rFonts w:ascii="Times New Roman" w:hAnsi="Times New Roman"/>
          <w:sz w:val="28"/>
        </w:rPr>
      </w:pPr>
    </w:p>
    <w:p w:rsidR="005E6217" w:rsidRDefault="005E6217" w:rsidP="00A86756">
      <w:pPr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Пьесы, которые мы слушали.</w:t>
      </w:r>
    </w:p>
    <w:p w:rsidR="005E6217" w:rsidRDefault="005E6217" w:rsidP="005805CE">
      <w:pPr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Вступление или королевский марш льва</w:t>
      </w:r>
    </w:p>
    <w:p w:rsidR="005E6217" w:rsidRDefault="005E6217" w:rsidP="005805CE">
      <w:pPr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</w:rPr>
        <w:t>2.</w:t>
      </w:r>
      <w:r w:rsidRPr="005805CE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Pr="001B701A">
        <w:rPr>
          <w:rFonts w:ascii="Times New Roman" w:hAnsi="Times New Roman"/>
          <w:b/>
          <w:sz w:val="28"/>
          <w:szCs w:val="24"/>
          <w:lang w:eastAsia="ru-RU"/>
        </w:rPr>
        <w:t>Антилопы</w:t>
      </w:r>
    </w:p>
    <w:p w:rsidR="005E6217" w:rsidRDefault="005E6217" w:rsidP="005805CE">
      <w:pPr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3.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1B701A">
        <w:rPr>
          <w:rFonts w:ascii="Times New Roman" w:hAnsi="Times New Roman"/>
          <w:b/>
          <w:sz w:val="28"/>
          <w:szCs w:val="24"/>
          <w:lang w:eastAsia="ru-RU"/>
        </w:rPr>
        <w:t>Куры и петух</w:t>
      </w:r>
    </w:p>
    <w:p w:rsidR="005E6217" w:rsidRDefault="005E6217" w:rsidP="005805CE">
      <w:pPr>
        <w:contextualSpacing/>
        <w:rPr>
          <w:rFonts w:ascii="Times New Roman" w:hAnsi="Times New Roman"/>
          <w:b/>
          <w:sz w:val="28"/>
          <w:szCs w:val="24"/>
          <w:lang w:eastAsia="ru-RU"/>
        </w:rPr>
      </w:pPr>
      <w:r w:rsidRPr="005805CE">
        <w:rPr>
          <w:rFonts w:ascii="Times New Roman" w:hAnsi="Times New Roman"/>
          <w:b/>
          <w:sz w:val="28"/>
          <w:szCs w:val="24"/>
          <w:lang w:eastAsia="ru-RU"/>
        </w:rPr>
        <w:t>4. Слон</w:t>
      </w:r>
    </w:p>
    <w:p w:rsidR="005E6217" w:rsidRDefault="005E6217" w:rsidP="005805CE">
      <w:pPr>
        <w:contextualSpacing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5. Кенгуру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2"/>
        <w:gridCol w:w="2062"/>
        <w:gridCol w:w="2260"/>
        <w:gridCol w:w="2070"/>
        <w:gridCol w:w="2228"/>
      </w:tblGrid>
      <w:tr w:rsidR="005E6217" w:rsidRPr="00C236BF" w:rsidTr="00C236BF">
        <w:tc>
          <w:tcPr>
            <w:tcW w:w="2175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noProof/>
                <w:sz w:val="28"/>
                <w:szCs w:val="24"/>
                <w:lang w:eastAsia="ru-RU"/>
              </w:rPr>
              <w:pict>
                <v:shape id="Рисунок 1" o:spid="_x0000_i1027" type="#_x0000_t75" style="width:98.25pt;height:86.25pt;visibility:visible">
                  <v:imagedata r:id="rId8" o:title=""/>
                </v:shape>
              </w:pict>
            </w:r>
          </w:p>
        </w:tc>
        <w:tc>
          <w:tcPr>
            <w:tcW w:w="1982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noProof/>
                <w:sz w:val="28"/>
                <w:szCs w:val="24"/>
                <w:lang w:eastAsia="ru-RU"/>
              </w:rPr>
              <w:pict>
                <v:shape id="Рисунок 5" o:spid="_x0000_i1028" type="#_x0000_t75" style="width:98.25pt;height:87pt;visibility:visible">
                  <v:imagedata r:id="rId9" o:title=""/>
                </v:shape>
              </w:pict>
            </w:r>
          </w:p>
        </w:tc>
        <w:tc>
          <w:tcPr>
            <w:tcW w:w="1942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noProof/>
                <w:sz w:val="28"/>
                <w:szCs w:val="24"/>
                <w:lang w:eastAsia="ru-RU"/>
              </w:rPr>
              <w:pict>
                <v:shape id="Рисунок 6" o:spid="_x0000_i1029" type="#_x0000_t75" style="width:108.75pt;height:90pt;visibility:visible">
                  <v:imagedata r:id="rId10" o:title=""/>
                </v:shape>
              </w:pict>
            </w:r>
          </w:p>
        </w:tc>
        <w:tc>
          <w:tcPr>
            <w:tcW w:w="2206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noProof/>
                <w:sz w:val="28"/>
                <w:szCs w:val="24"/>
                <w:lang w:eastAsia="ru-RU"/>
              </w:rPr>
              <w:pict>
                <v:shape id="Рисунок 8" o:spid="_x0000_i1030" type="#_x0000_t75" style="width:98.25pt;height:87pt;visibility:visible">
                  <v:imagedata r:id="rId11" o:title=""/>
                </v:shape>
              </w:pict>
            </w:r>
          </w:p>
        </w:tc>
        <w:tc>
          <w:tcPr>
            <w:tcW w:w="2377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noProof/>
                <w:sz w:val="28"/>
                <w:szCs w:val="24"/>
                <w:lang w:eastAsia="ru-RU"/>
              </w:rPr>
              <w:pict>
                <v:shape id="Picture 3" o:spid="_x0000_i1031" type="#_x0000_t75" style="width:99.75pt;height:82.5pt;visibility:visible" o:bordertopcolor="#77933c" o:borderleftcolor="#77933c" o:borderbottomcolor="#77933c" o:borderrightcolor="#77933c">
                  <v:imagedata r:id="rId12" o:title="" cropleft="4722f"/>
                  <w10:bordertop type="single" width="24"/>
                  <w10:borderleft type="single" width="24"/>
                  <w10:borderbottom type="single" width="24"/>
                  <w10:borderright type="single" width="24"/>
                </v:shape>
              </w:pict>
            </w:r>
          </w:p>
        </w:tc>
      </w:tr>
    </w:tbl>
    <w:p w:rsidR="005E6217" w:rsidRDefault="005E6217" w:rsidP="00A86756">
      <w:pPr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Новая пьеса и новая загадка</w:t>
      </w:r>
    </w:p>
    <w:p w:rsidR="005E6217" w:rsidRPr="008169F1" w:rsidRDefault="005E6217" w:rsidP="004819FA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Горделивый, белокрылый, он белее белых лилий.</w:t>
      </w:r>
    </w:p>
    <w:p w:rsidR="005E6217" w:rsidRPr="008169F1" w:rsidRDefault="005E6217" w:rsidP="004819FA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Скользит бесшумно над водой, шея выгнута дугой.</w:t>
      </w:r>
    </w:p>
    <w:p w:rsidR="005E6217" w:rsidRPr="004E1E67" w:rsidRDefault="005E6217" w:rsidP="004E1E67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Им любуются всегда все на берегу пруда</w:t>
      </w:r>
      <w:r>
        <w:rPr>
          <w:rFonts w:ascii="Arial" w:hAnsi="Arial" w:cs="Arial"/>
          <w:sz w:val="28"/>
        </w:rPr>
        <w:t>.</w:t>
      </w:r>
    </w:p>
    <w:p w:rsidR="005E6217" w:rsidRPr="004819FA" w:rsidRDefault="005E6217" w:rsidP="004819FA">
      <w:pPr>
        <w:contextualSpacing/>
        <w:rPr>
          <w:rFonts w:ascii="Times New Roman" w:hAnsi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Кто это, ребята? Конечно, …….</w:t>
      </w:r>
      <w:r w:rsidRPr="004E1E67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</w:p>
    <w:tbl>
      <w:tblPr>
        <w:tblW w:w="0" w:type="auto"/>
        <w:tblInd w:w="3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6"/>
        <w:gridCol w:w="1622"/>
      </w:tblGrid>
      <w:tr w:rsidR="005E6217" w:rsidRPr="00C236BF" w:rsidTr="00C236BF">
        <w:tc>
          <w:tcPr>
            <w:tcW w:w="2166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noProof/>
                <w:sz w:val="28"/>
                <w:szCs w:val="24"/>
                <w:lang w:eastAsia="ru-RU"/>
              </w:rPr>
              <w:pict>
                <v:shape id="Picture 2" o:spid="_x0000_i1032" type="#_x0000_t75" style="width:95.25pt;height:82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">
                  <v:imagedata r:id="rId13" o:title="" croptop="-781f" cropbottom="-1275f" cropright="-406f"/>
                  <o:lock v:ext="edit" aspectratio="f"/>
                </v:shape>
              </w:pict>
            </w:r>
          </w:p>
        </w:tc>
        <w:tc>
          <w:tcPr>
            <w:tcW w:w="1622" w:type="dxa"/>
          </w:tcPr>
          <w:p w:rsidR="005E6217" w:rsidRPr="00C236BF" w:rsidRDefault="005E6217" w:rsidP="00C236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C236BF">
              <w:rPr>
                <w:rFonts w:ascii="Times New Roman" w:hAnsi="Times New Roman"/>
                <w:b/>
                <w:noProof/>
                <w:sz w:val="28"/>
                <w:szCs w:val="24"/>
                <w:lang w:eastAsia="ru-RU"/>
              </w:rPr>
              <w:pict>
                <v:shape id="Рисунок 4" o:spid="_x0000_i1033" type="#_x0000_t75" style="width:47.25pt;height:78.75pt;visibility:visible">
                  <v:imagedata r:id="rId14" o:title=""/>
                </v:shape>
              </w:pict>
            </w:r>
          </w:p>
        </w:tc>
      </w:tr>
    </w:tbl>
    <w:p w:rsidR="005E6217" w:rsidRDefault="005E6217" w:rsidP="004819FA">
      <w:pPr>
        <w:contextualSpacing/>
        <w:rPr>
          <w:rFonts w:ascii="Times New Roman" w:hAnsi="Times New Roman"/>
          <w:b/>
          <w:sz w:val="28"/>
          <w:szCs w:val="24"/>
          <w:lang w:eastAsia="ru-RU"/>
        </w:rPr>
      </w:pPr>
    </w:p>
    <w:p w:rsidR="005E6217" w:rsidRDefault="005E6217" w:rsidP="004819FA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Это одно из лучших и самых известных сочинений композитора. Музыка передаёт плавность движений, красоту линий этой царственной птицы. Тёплый  «бархатный» тембр </w:t>
      </w:r>
      <w:r w:rsidRPr="008169F1">
        <w:rPr>
          <w:rFonts w:ascii="Times New Roman" w:hAnsi="Times New Roman"/>
          <w:b/>
          <w:sz w:val="28"/>
        </w:rPr>
        <w:t>виолончели,</w:t>
      </w:r>
      <w:r>
        <w:rPr>
          <w:rFonts w:ascii="Times New Roman" w:hAnsi="Times New Roman"/>
          <w:sz w:val="28"/>
        </w:rPr>
        <w:t xml:space="preserve"> исполняющий гибкую, певучую мелодию, выразительно звучит на фоне спокойного, покачивающего аккомпанемента фортепиано, подражающему лёгкому плеску воды.</w:t>
      </w:r>
    </w:p>
    <w:p w:rsidR="005E6217" w:rsidRDefault="005E6217" w:rsidP="004E1E67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эту музыку создан знаменитый балетный номер «Умирающий лебедь. </w:t>
      </w:r>
    </w:p>
    <w:p w:rsidR="005E6217" w:rsidRDefault="005E6217" w:rsidP="004E1E67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Посмотрите видео этого прекрасного номера. Видеофайл прилагается.</w:t>
      </w:r>
    </w:p>
    <w:p w:rsidR="005E6217" w:rsidRDefault="005E6217" w:rsidP="004E1E67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Нарисуйте эту прекрасную птицу. </w:t>
      </w:r>
    </w:p>
    <w:p w:rsidR="005E6217" w:rsidRDefault="005E6217" w:rsidP="005805CE">
      <w:pPr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ДЗ:1) отгадайте загадку</w:t>
      </w:r>
    </w:p>
    <w:p w:rsidR="005E6217" w:rsidRDefault="005E6217" w:rsidP="005805CE">
      <w:pPr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2) посмотрите номер «Лебедь».</w:t>
      </w:r>
    </w:p>
    <w:p w:rsidR="005E6217" w:rsidRPr="005805CE" w:rsidRDefault="005E6217" w:rsidP="005805CE">
      <w:pPr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3) сделайте рисунок любого из персонажей сюиты.</w:t>
      </w:r>
    </w:p>
    <w:sectPr w:rsidR="005E6217" w:rsidRPr="005805CE" w:rsidSect="00D661CE">
      <w:head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217" w:rsidRDefault="005E6217" w:rsidP="00D661CE">
      <w:pPr>
        <w:spacing w:after="0" w:line="240" w:lineRule="auto"/>
      </w:pPr>
      <w:r>
        <w:separator/>
      </w:r>
    </w:p>
  </w:endnote>
  <w:endnote w:type="continuationSeparator" w:id="0">
    <w:p w:rsidR="005E6217" w:rsidRDefault="005E6217" w:rsidP="00D6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217" w:rsidRDefault="005E6217" w:rsidP="00D661CE">
      <w:pPr>
        <w:spacing w:after="0" w:line="240" w:lineRule="auto"/>
      </w:pPr>
      <w:r>
        <w:separator/>
      </w:r>
    </w:p>
  </w:footnote>
  <w:footnote w:type="continuationSeparator" w:id="0">
    <w:p w:rsidR="005E6217" w:rsidRDefault="005E6217" w:rsidP="00D6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217" w:rsidRDefault="005E6217">
    <w:pPr>
      <w:pStyle w:val="Header"/>
      <w:jc w:val="center"/>
    </w:pPr>
    <w:fldSimple w:instr="PAGE   \* MERGEFORMAT">
      <w:r>
        <w:rPr>
          <w:noProof/>
        </w:rPr>
        <w:t>1</w:t>
      </w:r>
    </w:fldSimple>
  </w:p>
  <w:p w:rsidR="005E6217" w:rsidRDefault="005E62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23021"/>
    <w:multiLevelType w:val="hybridMultilevel"/>
    <w:tmpl w:val="8C529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2DA"/>
    <w:rsid w:val="00010F36"/>
    <w:rsid w:val="00057B3F"/>
    <w:rsid w:val="00097DE0"/>
    <w:rsid w:val="000D6BD7"/>
    <w:rsid w:val="000E0E81"/>
    <w:rsid w:val="000F72FE"/>
    <w:rsid w:val="00107018"/>
    <w:rsid w:val="001405CC"/>
    <w:rsid w:val="00161EC3"/>
    <w:rsid w:val="00175622"/>
    <w:rsid w:val="001A5BA7"/>
    <w:rsid w:val="001B701A"/>
    <w:rsid w:val="001C02DA"/>
    <w:rsid w:val="001D23B5"/>
    <w:rsid w:val="001F099F"/>
    <w:rsid w:val="002D7BF9"/>
    <w:rsid w:val="002E709C"/>
    <w:rsid w:val="003078DE"/>
    <w:rsid w:val="00326011"/>
    <w:rsid w:val="003338FF"/>
    <w:rsid w:val="0034455D"/>
    <w:rsid w:val="00357937"/>
    <w:rsid w:val="003C1126"/>
    <w:rsid w:val="003C3426"/>
    <w:rsid w:val="00411916"/>
    <w:rsid w:val="004325A8"/>
    <w:rsid w:val="00433743"/>
    <w:rsid w:val="00471921"/>
    <w:rsid w:val="0047400A"/>
    <w:rsid w:val="004776FC"/>
    <w:rsid w:val="004819FA"/>
    <w:rsid w:val="004E1E67"/>
    <w:rsid w:val="0051337E"/>
    <w:rsid w:val="00517337"/>
    <w:rsid w:val="00517DE1"/>
    <w:rsid w:val="0055174F"/>
    <w:rsid w:val="005805CE"/>
    <w:rsid w:val="00584810"/>
    <w:rsid w:val="005D0D07"/>
    <w:rsid w:val="005E6217"/>
    <w:rsid w:val="006212EF"/>
    <w:rsid w:val="006534A0"/>
    <w:rsid w:val="00667F2B"/>
    <w:rsid w:val="0067697D"/>
    <w:rsid w:val="006A47CA"/>
    <w:rsid w:val="006A6503"/>
    <w:rsid w:val="006D6D9D"/>
    <w:rsid w:val="00707DB0"/>
    <w:rsid w:val="007274FE"/>
    <w:rsid w:val="0074437F"/>
    <w:rsid w:val="007B7938"/>
    <w:rsid w:val="008169F1"/>
    <w:rsid w:val="008772F5"/>
    <w:rsid w:val="00902501"/>
    <w:rsid w:val="009C2180"/>
    <w:rsid w:val="009C5310"/>
    <w:rsid w:val="00A058D9"/>
    <w:rsid w:val="00A657C0"/>
    <w:rsid w:val="00A86756"/>
    <w:rsid w:val="00AA0D50"/>
    <w:rsid w:val="00AA52BB"/>
    <w:rsid w:val="00B14505"/>
    <w:rsid w:val="00B306ED"/>
    <w:rsid w:val="00B503EE"/>
    <w:rsid w:val="00B76A5F"/>
    <w:rsid w:val="00B97C8D"/>
    <w:rsid w:val="00BC6B99"/>
    <w:rsid w:val="00C236BF"/>
    <w:rsid w:val="00C65055"/>
    <w:rsid w:val="00C71FE9"/>
    <w:rsid w:val="00C943F6"/>
    <w:rsid w:val="00CA204E"/>
    <w:rsid w:val="00CB252D"/>
    <w:rsid w:val="00CC6131"/>
    <w:rsid w:val="00D214AA"/>
    <w:rsid w:val="00D47CD8"/>
    <w:rsid w:val="00D56365"/>
    <w:rsid w:val="00D661CE"/>
    <w:rsid w:val="00D7533D"/>
    <w:rsid w:val="00D841C1"/>
    <w:rsid w:val="00D970A3"/>
    <w:rsid w:val="00DE3DD8"/>
    <w:rsid w:val="00EC5530"/>
    <w:rsid w:val="00ED6C60"/>
    <w:rsid w:val="00F4170B"/>
    <w:rsid w:val="00F433B1"/>
    <w:rsid w:val="00F620F2"/>
    <w:rsid w:val="00F705C8"/>
    <w:rsid w:val="00F70D45"/>
    <w:rsid w:val="00FF0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1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661C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661C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61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661C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80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291</TotalTime>
  <Pages>3</Pages>
  <Words>525</Words>
  <Characters>2997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54</cp:revision>
  <dcterms:created xsi:type="dcterms:W3CDTF">2020-04-17T18:12:00Z</dcterms:created>
  <dcterms:modified xsi:type="dcterms:W3CDTF">2020-04-27T11:43:00Z</dcterms:modified>
</cp:coreProperties>
</file>